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9B3460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49D53AE" w14:textId="220E376C" w:rsidR="00675C1B" w:rsidRDefault="00EE5532" w:rsidP="00675C1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E5532">
              <w:t xml:space="preserve"> </w:t>
            </w:r>
            <w:r w:rsidR="004D67CE" w:rsidRPr="004D67CE">
              <w:rPr>
                <w:rFonts w:ascii="Verdana" w:hAnsi="Verdana" w:cs="Arial"/>
                <w:b/>
                <w:sz w:val="16"/>
                <w:szCs w:val="14"/>
              </w:rPr>
              <w:t>Z223DC30F7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9B3460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9B3460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9B3460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675C1B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4D67C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675C1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675C1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4D67CE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4D67CE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4D67CE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EE5532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45898EC3" w:rsidR="00415FA4" w:rsidRPr="00A26879" w:rsidRDefault="004D67CE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PROFARMA SRL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4D67CE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4D67CE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4D67CE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4D67CE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4D67CE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4D67CE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EE5532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1FBEAA0F" w:rsidR="00C35C66" w:rsidRDefault="004D67CE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PROFARMA SRL</w:t>
            </w:r>
          </w:p>
        </w:tc>
      </w:tr>
      <w:tr w:rsidR="00C35C66" w:rsidRPr="009B3460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7622FC9E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4D67CE">
              <w:rPr>
                <w:sz w:val="14"/>
                <w:szCs w:val="14"/>
                <w:lang w:val="it-IT"/>
              </w:rPr>
              <w:t>24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4D67CE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72F8"/>
    <w:rsid w:val="004850C7"/>
    <w:rsid w:val="004B51D1"/>
    <w:rsid w:val="004D195D"/>
    <w:rsid w:val="004D67CE"/>
    <w:rsid w:val="004F3A5A"/>
    <w:rsid w:val="00513B64"/>
    <w:rsid w:val="00524865"/>
    <w:rsid w:val="00546061"/>
    <w:rsid w:val="00584CE7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7768"/>
    <w:rsid w:val="009B3460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1440</Words>
  <Characters>9079</Characters>
  <Application>Microsoft Office Word</Application>
  <DocSecurity>0</DocSecurity>
  <Lines>75</Lines>
  <Paragraphs>20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10499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2023-12-14T09:00:00Z</dcterms:created>
  <dcterms:modified xsi:type="dcterms:W3CDTF">2023-12-14T09:02:00Z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