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den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pharmazeutischen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und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diagnostischen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Produkten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und </w:t>
            </w:r>
            <w:proofErr w:type="spellStart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entsprechenden</w:t>
            </w:r>
            <w:proofErr w:type="spellEnd"/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675C1B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9D53AE" w14:textId="4B0936CD" w:rsidR="00675C1B" w:rsidRDefault="00EE5532" w:rsidP="00675C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E5532">
              <w:t xml:space="preserve"> </w:t>
            </w:r>
            <w:r w:rsidR="00675C1B" w:rsidRPr="00675C1B">
              <w:rPr>
                <w:rFonts w:ascii="Verdana" w:hAnsi="Verdana" w:cs="Arial"/>
                <w:b/>
                <w:sz w:val="16"/>
                <w:szCs w:val="14"/>
              </w:rPr>
              <w:t>Z053DC31F9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675C1B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675C1B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675C1B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</w:t>
            </w:r>
            <w:proofErr w:type="spellStart"/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proofErr w:type="spellStart"/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45993D3A" w14:textId="77777777" w:rsidR="00415FA4" w:rsidRPr="00C60186" w:rsidRDefault="00675C1B">
            <w:pPr>
              <w:ind w:left="360"/>
              <w:rPr>
                <w:lang w:val="it-IT"/>
              </w:rPr>
            </w:pPr>
            <w:r>
              <w:fldChar w:fldCharType="begin"/>
            </w:r>
            <w:r w:rsidRPr="00675C1B">
              <w:rPr>
                <w:lang w:val="it-IT"/>
              </w:rPr>
              <w:instrText>HYPERLINK "http://www.provinz.bz.it/aov/richtpreisverzeichnis-online.asp" \h</w:instrText>
            </w:r>
            <w:r>
              <w:fldChar w:fldCharType="separate"/>
            </w:r>
            <w:r w:rsidR="00B8768F"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t>http://www.provinz.bz.it/aov/richtpreisverzeichnis-online.asp</w:t>
            </w:r>
            <w:r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fldChar w:fldCharType="end"/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675C1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8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675C1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r>
              <w:fldChar w:fldCharType="begin"/>
            </w:r>
            <w:r w:rsidRPr="00675C1B">
              <w:rPr>
                <w:lang w:val="it-IT"/>
              </w:rPr>
              <w:instrText>HYPERLINK "https://www.bandi-altoadige.it/pleiade/?pagina=normativaGenerale&amp;hmac=3d0c95fe2c78c700072b55769d9277a7&amp;locale=it_IT"</w:instrText>
            </w:r>
            <w:r>
              <w:fldChar w:fldCharType="separate"/>
            </w:r>
            <w:r w:rsidR="00772D7D" w:rsidRPr="002707D5"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t>Provincia Autonoma di Bolzano - Sito e riferimenti - Normativa (bandi-altoadige.it)</w:t>
            </w:r>
            <w:r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fldChar w:fldCharType="end"/>
            </w:r>
          </w:p>
          <w:p w14:paraId="2306DB95" w14:textId="77777777" w:rsidR="00784D18" w:rsidRPr="00784D18" w:rsidRDefault="00675C1B" w:rsidP="00784D18">
            <w:pPr>
              <w:ind w:left="360"/>
              <w:rPr>
                <w:lang w:val="it-IT"/>
              </w:rPr>
            </w:pPr>
            <w:r>
              <w:fldChar w:fldCharType="begin"/>
            </w:r>
            <w:r w:rsidRPr="00675C1B">
              <w:rPr>
                <w:lang w:val="it-IT"/>
              </w:rPr>
              <w:instrText>HYPERLINK "https://gpp.mite.gov.it/Home/Cam"</w:instrText>
            </w:r>
            <w:r>
              <w:fldChar w:fldCharType="separate"/>
            </w:r>
            <w:r w:rsidR="00784D18" w:rsidRPr="00FA4010"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t>CAM - Criteri Ambientali Minimi | Green Public Procurement - Criteri Ambientali Minimi (mite.gov.it)</w:t>
            </w:r>
            <w:r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fldChar w:fldCharType="end"/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Warenkategorie, in dem Sozialgenossenschaften für die Arbeitseingliederung von benachteiligten Personen tätig sind –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33B2D68C" w14:textId="77777777" w:rsidR="00415FA4" w:rsidRDefault="00675C1B">
            <w:pPr>
              <w:ind w:left="360"/>
              <w:jc w:val="both"/>
            </w:pPr>
            <w:hyperlink r:id="rId9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675C1B">
            <w:pPr>
              <w:ind w:left="360"/>
              <w:jc w:val="both"/>
            </w:pPr>
            <w:hyperlink r:id="rId10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675C1B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proofErr w:type="spellStart"/>
            <w:r w:rsidR="004D195D">
              <w:rPr>
                <w:rFonts w:ascii="Verdana" w:hAnsi="Verdana" w:cs="Verdana"/>
                <w:sz w:val="14"/>
                <w:szCs w:val="14"/>
              </w:rPr>
              <w:t>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  <w:proofErr w:type="spellEnd"/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08011C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08011C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08011C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08011C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EE5532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</w:t>
            </w:r>
            <w:proofErr w:type="spellStart"/>
            <w:r w:rsidR="00341D49" w:rsidRPr="00A26879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341D49" w:rsidRPr="00A26879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</w:t>
            </w:r>
            <w:proofErr w:type="spellEnd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mittels</w:t>
            </w:r>
            <w:proofErr w:type="spellEnd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Angebotsanfrage</w:t>
            </w:r>
            <w:proofErr w:type="spellEnd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 xml:space="preserve"> bei </w:t>
            </w:r>
            <w:proofErr w:type="spellStart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folgenden</w:t>
            </w:r>
            <w:proofErr w:type="spellEnd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Wirtschaftsteilnehmern</w:t>
            </w:r>
            <w:proofErr w:type="spellEnd"/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 xml:space="preserve"> – Indagine di mercato mediante richiesta di preventivo ai seguenti operatori economici:</w:t>
            </w:r>
          </w:p>
          <w:p w14:paraId="1D1188FE" w14:textId="7D6F4456" w:rsidR="00415FA4" w:rsidRPr="00A26879" w:rsidRDefault="008573F3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CLINIGEN IRELAND LIMITED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2"/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772DA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772DA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1"/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675C1B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gestaffelte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Einladung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und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Zuschlagserteilung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an alle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bekannten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Firmen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ausländische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und/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oder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nicht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in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Italien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vermarktete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Arzneimittel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vertreiben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Wettbewerb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und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Gleichbehandlung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gewährleistet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)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siehe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Art. 1 und 3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Angebotsanfrage</w:t>
            </w:r>
            <w:proofErr w:type="spellEnd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675C1B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Grund der nicht Einteilung in Lose / </w:t>
            </w:r>
            <w:proofErr w:type="spellStart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motivo</w:t>
            </w:r>
            <w:proofErr w:type="spellEnd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 della </w:t>
            </w:r>
            <w:proofErr w:type="spellStart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mancata</w:t>
            </w:r>
            <w:proofErr w:type="spellEnd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suddivisione</w:t>
            </w:r>
            <w:proofErr w:type="spellEnd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 in </w:t>
            </w:r>
            <w:proofErr w:type="spellStart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lotti</w:t>
            </w:r>
            <w:proofErr w:type="spellEnd"/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 xml:space="preserve">RDO </w:t>
            </w:r>
            <w:proofErr w:type="spellStart"/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angegeben</w:t>
            </w:r>
            <w:proofErr w:type="spellEnd"/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 xml:space="preserve">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37C61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37C61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37C61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37C61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675C1B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proofErr w:type="spellStart"/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>sulla</w:t>
            </w:r>
            <w:proofErr w:type="spellEnd"/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>base</w:t>
            </w:r>
            <w:proofErr w:type="spellEnd"/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 del </w:t>
            </w:r>
            <w:proofErr w:type="spellStart"/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>prezzo</w:t>
            </w:r>
            <w:proofErr w:type="spellEnd"/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 xml:space="preserve">siehe Art. 1 und 3 der Angebotsanfrage /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vedasi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artt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</w:t>
            </w:r>
            <w:proofErr w:type="spellStart"/>
            <w:r w:rsidRPr="00A772DA">
              <w:rPr>
                <w:rFonts w:ascii="Verdana" w:hAnsi="Verdana"/>
                <w:sz w:val="14"/>
                <w:szCs w:val="14"/>
              </w:rPr>
              <w:t>Motivazione</w:t>
            </w:r>
            <w:proofErr w:type="spellEnd"/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675C1B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</w:t>
            </w:r>
            <w:proofErr w:type="spellEnd"/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standardizzate</w:t>
            </w:r>
            <w:proofErr w:type="spellEnd"/>
          </w:p>
          <w:p w14:paraId="41DC405A" w14:textId="1FF4E603" w:rsidR="00A21346" w:rsidRPr="00EE5532" w:rsidRDefault="00675C1B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proofErr w:type="spellStart"/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</w:t>
            </w:r>
            <w:proofErr w:type="spellEnd"/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 </w:t>
            </w:r>
            <w:proofErr w:type="spellStart"/>
            <w:r w:rsidR="00A21346" w:rsidRPr="00EE5532">
              <w:rPr>
                <w:rFonts w:ascii="Verdana" w:hAnsi="Verdana" w:cs="Tahoma"/>
                <w:sz w:val="14"/>
                <w:szCs w:val="14"/>
              </w:rPr>
              <w:t>tecniche</w:t>
            </w:r>
            <w:proofErr w:type="spellEnd"/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 </w:t>
            </w:r>
            <w:proofErr w:type="spellStart"/>
            <w:r w:rsidR="00A21346" w:rsidRPr="00EE5532">
              <w:rPr>
                <w:rFonts w:ascii="Verdana" w:hAnsi="Verdana" w:cs="Tahoma"/>
                <w:sz w:val="14"/>
                <w:szCs w:val="14"/>
              </w:rPr>
              <w:t>specifiche</w:t>
            </w:r>
            <w:proofErr w:type="spellEnd"/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675C1B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="003C6FE2" w:rsidRPr="00EE5532">
              <w:rPr>
                <w:sz w:val="14"/>
                <w:szCs w:val="14"/>
                <w:lang w:val="de-DE"/>
              </w:rPr>
              <w:t>GvD</w:t>
            </w:r>
            <w:proofErr w:type="spellEnd"/>
            <w:r w:rsidR="003C6FE2" w:rsidRPr="00EE5532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>rocedura</w:t>
            </w:r>
            <w:proofErr w:type="spellEnd"/>
            <w:r w:rsidR="003C6FE2" w:rsidRPr="00EE5532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="003C6FE2" w:rsidRPr="00EE5532">
              <w:rPr>
                <w:sz w:val="14"/>
                <w:szCs w:val="14"/>
                <w:lang w:val="de-DE"/>
              </w:rPr>
              <w:t>d.lgs</w:t>
            </w:r>
            <w:proofErr w:type="spellEnd"/>
            <w:r w:rsidR="003C6FE2" w:rsidRPr="00EE5532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EE5532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</w:t>
            </w:r>
            <w:proofErr w:type="spellEnd"/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12C9BDC3" w:rsidR="00C35C66" w:rsidRDefault="008D55A8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CLINIGEN IRELAND LIMITED</w:t>
            </w:r>
          </w:p>
        </w:tc>
      </w:tr>
      <w:tr w:rsidR="00C35C66" w:rsidRPr="00675C1B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EE5532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EE5532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EE5532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EE5532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EE5532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>Italien</w:t>
            </w:r>
            <w:proofErr w:type="spellEnd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>mangelnde</w:t>
            </w:r>
            <w:proofErr w:type="spellEnd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u/o </w:t>
            </w:r>
            <w:proofErr w:type="spellStart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>nicht</w:t>
            </w:r>
            <w:proofErr w:type="spellEnd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>vermarktete</w:t>
            </w:r>
            <w:proofErr w:type="spellEnd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>Arzneimitteln</w:t>
            </w:r>
            <w:proofErr w:type="spellEnd"/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EE5532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EE5532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7576A5" w:rsidRPr="00EE5532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7A1E9D" w:rsidRPr="00EE5532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="007A1E9D" w:rsidRPr="00EE5532">
              <w:rPr>
                <w:rFonts w:cs="Arial"/>
                <w:sz w:val="14"/>
                <w:szCs w:val="14"/>
                <w:lang w:val="it-IT"/>
              </w:rPr>
              <w:t>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0C0D1869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EE5532" w:rsidRPr="00EE5532">
              <w:rPr>
                <w:sz w:val="14"/>
                <w:szCs w:val="14"/>
                <w:lang w:val="it-IT"/>
              </w:rPr>
              <w:t>1</w:t>
            </w:r>
            <w:r w:rsidR="00AE163E">
              <w:rPr>
                <w:sz w:val="14"/>
                <w:szCs w:val="14"/>
                <w:lang w:val="it-IT"/>
              </w:rPr>
              <w:t>2.000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675C1B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8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proofErr w:type="spellStart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proofErr w:type="spellEnd"/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verantwortliche</w:t>
            </w:r>
            <w:proofErr w:type="spellEnd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 xml:space="preserve">Die </w:t>
            </w:r>
            <w:proofErr w:type="spellStart"/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Amtsdirektorin</w:t>
            </w:r>
            <w:proofErr w:type="spellEnd"/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 xml:space="preserve">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>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1"/>
      <w:headerReference w:type="first" r:id="rId12"/>
      <w:footerReference w:type="first" r:id="rId13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72F8"/>
    <w:rsid w:val="004850C7"/>
    <w:rsid w:val="004B51D1"/>
    <w:rsid w:val="004D195D"/>
    <w:rsid w:val="004F3A5A"/>
    <w:rsid w:val="00513B64"/>
    <w:rsid w:val="00524865"/>
    <w:rsid w:val="00546061"/>
    <w:rsid w:val="00584CE7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7768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di-altoadige.it/pleiade/?pagina=normativaGenerale&amp;hmac=3d0c95fe2c78c700072b55769d9277a7&amp;locale=de_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vinz.bz.it/arbeit-wirtschaft/genossenschaften/suchdienst-sozialgenossenschaften-typ-b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browser.provinz.bz.it/doc/it/195901&#167;10/delibera_22_ottobre_2012_n_1541/allegato_a.asp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1444</Words>
  <Characters>9099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10522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2023-12-14T08:39:00Z</dcterms:created>
  <dcterms:modified xsi:type="dcterms:W3CDTF">2023-12-14T08:43:00Z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