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C30D4C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8A880F" w14:textId="7AB514A8" w:rsidR="00981D34" w:rsidRPr="00981D34" w:rsidRDefault="00EE5532" w:rsidP="00981D34">
            <w:pPr>
              <w:rPr>
                <w:rFonts w:ascii="Verdana" w:hAnsi="Verdana" w:cs="Arial"/>
                <w:b/>
                <w:sz w:val="16"/>
                <w:szCs w:val="14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B7FE1">
              <w:rPr>
                <w:rFonts w:ascii="Verdana" w:hAnsi="Verdana" w:cs="Arial"/>
                <w:b/>
                <w:sz w:val="16"/>
                <w:szCs w:val="14"/>
              </w:rPr>
              <w:t xml:space="preserve"> </w:t>
            </w:r>
            <w:r w:rsidR="00981D34" w:rsidRPr="00981D34">
              <w:rPr>
                <w:rFonts w:ascii="Verdana" w:hAnsi="Verdana" w:cs="Arial"/>
                <w:b/>
                <w:sz w:val="16"/>
                <w:szCs w:val="14"/>
              </w:rPr>
              <w:t>ZBD3DC2DA4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C30D4C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C30D4C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C30D4C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981D34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981D3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981D3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981D3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981D34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981D34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981D34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4755EC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4308405E" w:rsidR="00415FA4" w:rsidRPr="00A26879" w:rsidRDefault="00EB7FE1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F</w:t>
            </w:r>
            <w:r w:rsidR="004755EC">
              <w:rPr>
                <w:rFonts w:ascii="Verdana" w:hAnsi="Verdana"/>
                <w:sz w:val="14"/>
                <w:szCs w:val="14"/>
                <w:lang w:val="it-IT"/>
              </w:rPr>
              <w:t>ARMAC</w:t>
            </w:r>
            <w:r w:rsidR="00981D34">
              <w:rPr>
                <w:rFonts w:ascii="Verdana" w:hAnsi="Verdana"/>
                <w:sz w:val="14"/>
                <w:szCs w:val="14"/>
                <w:lang w:val="it-IT"/>
              </w:rPr>
              <w:t>EUTICA INTERNAZIONALE ITALIANA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981D34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EB7FE1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981D34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981D34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981D34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981D34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981D34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281B458A" w:rsidR="00C35C66" w:rsidRDefault="00981D34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FARMACEUTICA INTERNAZIONALE ITALIANA SRL</w:t>
            </w:r>
          </w:p>
        </w:tc>
      </w:tr>
      <w:tr w:rsidR="00C35C66" w:rsidRPr="00C30D4C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53682D10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981D34">
              <w:rPr>
                <w:sz w:val="14"/>
                <w:szCs w:val="14"/>
                <w:lang w:val="it-IT"/>
              </w:rPr>
              <w:t>33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981D34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0729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55E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8536A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1D34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0D4C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B7FE1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99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0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1448</Words>
  <Characters>9127</Characters>
  <Application>Microsoft Office Word</Application>
  <DocSecurity>0</DocSecurity>
  <Lines>76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10554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2023-12-14T09:49:00Z</dcterms:created>
  <dcterms:modified xsi:type="dcterms:W3CDTF">2023-12-14T09:50:00Z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